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7A7C" w14:textId="15E51B83" w:rsidR="00DF331E" w:rsidRPr="00CC6BBD" w:rsidRDefault="003D41C9" w:rsidP="00CC6BBD">
      <w:r w:rsidRPr="00E427A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3853DF0" wp14:editId="39668E51">
                <wp:simplePos x="0" y="0"/>
                <wp:positionH relativeFrom="column">
                  <wp:posOffset>-154940</wp:posOffset>
                </wp:positionH>
                <wp:positionV relativeFrom="paragraph">
                  <wp:posOffset>0</wp:posOffset>
                </wp:positionV>
                <wp:extent cx="10725150" cy="53340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48084" w14:textId="77777777" w:rsidR="003D41C9" w:rsidRPr="00084240" w:rsidRDefault="003D41C9" w:rsidP="003D41C9">
                            <w:pPr>
                              <w:pStyle w:val="Heading1"/>
                              <w:ind w:left="8222" w:right="855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84240">
                              <w:rPr>
                                <w:rFonts w:asciiTheme="majorHAnsi" w:hAnsiTheme="majorHAnsi" w:cstheme="majorHAnsi"/>
                                <w:color w:val="B455A0"/>
                              </w:rPr>
                              <w:t>3-part</w:t>
                            </w:r>
                            <w:r w:rsidRPr="00084240">
                              <w:rPr>
                                <w:rFonts w:asciiTheme="majorHAnsi" w:hAnsiTheme="majorHAnsi" w:cstheme="majorHAnsi"/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53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pt;margin-top:0;width:844.5pt;height:4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" filled="f" stroked="f">
                <v:textbox inset=",0,,0">
                  <w:txbxContent>
                    <w:p w14:paraId="2D848084" w14:textId="77777777" w:rsidR="003D41C9" w:rsidRPr="00084240" w:rsidRDefault="003D41C9" w:rsidP="003D41C9">
                      <w:pPr>
                        <w:pStyle w:val="Heading1"/>
                        <w:ind w:left="8222" w:right="855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084240">
                        <w:rPr>
                          <w:rFonts w:asciiTheme="majorHAnsi" w:hAnsiTheme="majorHAnsi" w:cstheme="majorHAnsi"/>
                          <w:color w:val="B455A0"/>
                        </w:rPr>
                        <w:t>3-part</w:t>
                      </w:r>
                      <w:r w:rsidRPr="00084240">
                        <w:rPr>
                          <w:rFonts w:asciiTheme="majorHAnsi" w:hAnsiTheme="majorHAnsi" w:cstheme="majorHAnsi"/>
                        </w:rPr>
                        <w:t xml:space="preserve"> schedule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Grid"/>
        <w:tblW w:w="4976" w:type="pct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443"/>
        <w:gridCol w:w="5386"/>
        <w:gridCol w:w="5439"/>
      </w:tblGrid>
      <w:tr w:rsidR="003D41C9" w:rsidRPr="007F0EA2" w14:paraId="409199EA" w14:textId="77777777" w:rsidTr="003D41C9">
        <w:trPr>
          <w:trHeight w:val="20"/>
          <w:tblCellSpacing w:w="56" w:type="dxa"/>
        </w:trPr>
        <w:tc>
          <w:tcPr>
            <w:tcW w:w="162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5B9CCFA0" w14:textId="77777777" w:rsidR="003D41C9" w:rsidRPr="00084240" w:rsidRDefault="003D41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  <w:szCs w:val="36"/>
              </w:rPr>
            </w:pPr>
            <w:r w:rsidRPr="00084240">
              <w:rPr>
                <w:rFonts w:asciiTheme="majorHAnsi" w:hAnsiTheme="majorHAnsi" w:cstheme="majorHAnsi"/>
                <w:sz w:val="36"/>
                <w:szCs w:val="36"/>
              </w:rPr>
              <w:t>Morning schedule</w:t>
            </w:r>
          </w:p>
        </w:tc>
        <w:tc>
          <w:tcPr>
            <w:tcW w:w="1621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29D61E32" w14:textId="77777777" w:rsidR="003D41C9" w:rsidRPr="00084240" w:rsidRDefault="003D41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084240">
              <w:rPr>
                <w:rFonts w:asciiTheme="majorHAnsi" w:hAnsiTheme="majorHAnsi" w:cstheme="majorHAnsi"/>
                <w:sz w:val="36"/>
              </w:rPr>
              <w:t xml:space="preserve">Middle </w:t>
            </w:r>
            <w:r w:rsidRPr="00084240">
              <w:rPr>
                <w:rFonts w:asciiTheme="majorHAnsi" w:hAnsiTheme="majorHAnsi" w:cstheme="majorHAnsi"/>
                <w:sz w:val="36"/>
                <w:szCs w:val="36"/>
              </w:rPr>
              <w:t>schedule</w:t>
            </w:r>
          </w:p>
        </w:tc>
        <w:tc>
          <w:tcPr>
            <w:tcW w:w="1620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511B50" w14:textId="77777777" w:rsidR="003D41C9" w:rsidRPr="00084240" w:rsidRDefault="003D41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084240">
              <w:rPr>
                <w:rFonts w:asciiTheme="majorHAnsi" w:hAnsiTheme="majorHAnsi" w:cstheme="majorHAnsi"/>
                <w:sz w:val="36"/>
              </w:rPr>
              <w:t xml:space="preserve">Afternoon </w:t>
            </w:r>
            <w:r w:rsidRPr="00084240">
              <w:rPr>
                <w:rFonts w:asciiTheme="majorHAnsi" w:hAnsiTheme="majorHAnsi" w:cstheme="majorHAnsi"/>
                <w:sz w:val="36"/>
                <w:szCs w:val="36"/>
              </w:rPr>
              <w:t>schedule</w:t>
            </w:r>
          </w:p>
        </w:tc>
      </w:tr>
      <w:tr w:rsidR="003D41C9" w:rsidRPr="0055793F" w14:paraId="24D61640" w14:textId="77777777" w:rsidTr="003D41C9">
        <w:trPr>
          <w:trHeight w:val="2072"/>
          <w:tblCellSpacing w:w="56" w:type="dxa"/>
        </w:trPr>
        <w:tc>
          <w:tcPr>
            <w:tcW w:w="1621" w:type="pct"/>
            <w:shd w:val="clear" w:color="auto" w:fill="auto"/>
          </w:tcPr>
          <w:p w14:paraId="2CCA7549" w14:textId="2C28ECDE" w:rsidR="003D41C9" w:rsidRPr="00084240" w:rsidRDefault="003D41C9" w:rsidP="00B22319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084240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Insert image or written text of set activity</w:t>
            </w:r>
            <w:r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.</w:t>
            </w:r>
          </w:p>
        </w:tc>
        <w:tc>
          <w:tcPr>
            <w:tcW w:w="1621" w:type="pct"/>
            <w:shd w:val="clear" w:color="auto" w:fill="auto"/>
          </w:tcPr>
          <w:p w14:paraId="6E022BBD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20" w:type="pct"/>
            <w:shd w:val="clear" w:color="auto" w:fill="auto"/>
          </w:tcPr>
          <w:p w14:paraId="6454D0AB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3D41C9" w:rsidRPr="0055793F" w14:paraId="438AB267" w14:textId="77777777" w:rsidTr="003D41C9">
        <w:trPr>
          <w:trHeight w:val="2417"/>
          <w:tblCellSpacing w:w="56" w:type="dxa"/>
        </w:trPr>
        <w:tc>
          <w:tcPr>
            <w:tcW w:w="1621" w:type="pct"/>
            <w:shd w:val="clear" w:color="auto" w:fill="auto"/>
          </w:tcPr>
          <w:p w14:paraId="44205ED4" w14:textId="3913BE2A" w:rsidR="003D41C9" w:rsidRPr="00084240" w:rsidRDefault="003D41C9" w:rsidP="00B22319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084240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 xml:space="preserve">Use a different </w:t>
            </w:r>
            <w:proofErr w:type="spellStart"/>
            <w:r w:rsidRPr="00084240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colour</w:t>
            </w:r>
            <w:proofErr w:type="spellEnd"/>
            <w:r w:rsidRPr="00084240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 xml:space="preserve"> for each session</w:t>
            </w:r>
            <w:r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.</w:t>
            </w:r>
          </w:p>
          <w:p w14:paraId="28E2D318" w14:textId="77777777" w:rsidR="003D41C9" w:rsidRPr="00084240" w:rsidRDefault="003D41C9" w:rsidP="00B22319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621" w:type="pct"/>
            <w:shd w:val="clear" w:color="auto" w:fill="auto"/>
          </w:tcPr>
          <w:p w14:paraId="20C8FEA9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20" w:type="pct"/>
            <w:shd w:val="clear" w:color="auto" w:fill="auto"/>
          </w:tcPr>
          <w:p w14:paraId="59DE630C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3D41C9" w:rsidRPr="0055793F" w14:paraId="656C3FC2" w14:textId="77777777" w:rsidTr="003D41C9">
        <w:trPr>
          <w:trHeight w:val="2170"/>
          <w:tblCellSpacing w:w="56" w:type="dxa"/>
        </w:trPr>
        <w:tc>
          <w:tcPr>
            <w:tcW w:w="1621" w:type="pct"/>
            <w:shd w:val="clear" w:color="auto" w:fill="auto"/>
          </w:tcPr>
          <w:p w14:paraId="3AEAFA9A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21" w:type="pct"/>
            <w:shd w:val="clear" w:color="auto" w:fill="auto"/>
          </w:tcPr>
          <w:p w14:paraId="639CAFF9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20" w:type="pct"/>
            <w:shd w:val="clear" w:color="auto" w:fill="auto"/>
          </w:tcPr>
          <w:p w14:paraId="0D17CEFC" w14:textId="77777777" w:rsidR="003D41C9" w:rsidRPr="00084240" w:rsidRDefault="003D41C9" w:rsidP="00B22319">
            <w:pPr>
              <w:rPr>
                <w:rFonts w:asciiTheme="majorHAnsi" w:hAnsiTheme="majorHAnsi" w:cstheme="majorHAnsi"/>
              </w:rPr>
            </w:pPr>
          </w:p>
        </w:tc>
      </w:tr>
    </w:tbl>
    <w:p w14:paraId="04D6E7BF" w14:textId="77777777" w:rsidR="003D41C9" w:rsidRDefault="003D41C9" w:rsidP="003D41C9">
      <w:pPr>
        <w:pStyle w:val="text-indentpara"/>
        <w:ind w:left="0"/>
      </w:pPr>
    </w:p>
    <w:p w14:paraId="2D421FDB" w14:textId="77777777" w:rsidR="0051485C" w:rsidRPr="00CC6BBD" w:rsidRDefault="0051485C" w:rsidP="00CC6BBD"/>
    <w:sectPr w:rsidR="0051485C" w:rsidRPr="00CC6BBD" w:rsidSect="00053D50">
      <w:headerReference w:type="even" r:id="rId10"/>
      <w:headerReference w:type="default" r:id="rId11"/>
      <w:headerReference w:type="first" r:id="rId12"/>
      <w:type w:val="continuous"/>
      <w:pgSz w:w="16838" w:h="11906" w:orient="landscape"/>
      <w:pgMar w:top="238" w:right="238" w:bottom="244" w:left="2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1B371" w14:textId="77777777" w:rsidR="003D41C9" w:rsidRDefault="003D41C9" w:rsidP="00CC6BBD">
      <w:r>
        <w:separator/>
      </w:r>
    </w:p>
  </w:endnote>
  <w:endnote w:type="continuationSeparator" w:id="0">
    <w:p w14:paraId="2953B217" w14:textId="77777777" w:rsidR="003D41C9" w:rsidRDefault="003D41C9" w:rsidP="00CC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3E442-13D3-4DE9-B297-05EB7777B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6517D6B-4976-48C9-B952-97560F45B710}"/>
    <w:embedItalic r:id="rId3" w:fontKey="{942C7E16-4ADE-4888-87CF-D9955B2661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9888DF-694F-4D80-B4AC-9FAF3B3CE3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D7660" w14:textId="77777777" w:rsidR="003D41C9" w:rsidRDefault="003D41C9" w:rsidP="00CC6BBD">
      <w:r>
        <w:separator/>
      </w:r>
    </w:p>
  </w:footnote>
  <w:footnote w:type="continuationSeparator" w:id="0">
    <w:p w14:paraId="101AF26D" w14:textId="77777777" w:rsidR="003D41C9" w:rsidRDefault="003D41C9" w:rsidP="00CC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26FF" w14:textId="77777777" w:rsidR="009F5A91" w:rsidRDefault="003D41C9">
    <w:pPr>
      <w:pStyle w:val="Header"/>
    </w:pPr>
    <w:r>
      <w:rPr>
        <w:noProof/>
        <w:lang w:eastAsia="en-AU"/>
      </w:rPr>
      <w:pict w14:anchorId="4161B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1" o:spid="_x0000_s102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A0F4" w14:textId="77777777" w:rsidR="009F5A91" w:rsidRDefault="00067CB0" w:rsidP="00067CB0">
    <w:pPr>
      <w:pStyle w:val="Header"/>
      <w:tabs>
        <w:tab w:val="left" w:pos="4820"/>
      </w:tabs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C8EB6C5" wp14:editId="6A068EF0">
          <wp:simplePos x="0" y="0"/>
          <wp:positionH relativeFrom="page">
            <wp:posOffset>371</wp:posOffset>
          </wp:positionH>
          <wp:positionV relativeFrom="page">
            <wp:posOffset>8255</wp:posOffset>
          </wp:positionV>
          <wp:extent cx="10682923" cy="754909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923" cy="7549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D463" w14:textId="77777777" w:rsidR="009F5A91" w:rsidRDefault="003D41C9">
    <w:pPr>
      <w:pStyle w:val="Header"/>
    </w:pPr>
    <w:r>
      <w:rPr>
        <w:noProof/>
        <w:lang w:eastAsia="en-AU"/>
      </w:rPr>
      <w:pict w14:anchorId="18A672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0" o:spid="_x0000_s1028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C9"/>
    <w:rsid w:val="000023B6"/>
    <w:rsid w:val="00007D9A"/>
    <w:rsid w:val="00053D50"/>
    <w:rsid w:val="00067CB0"/>
    <w:rsid w:val="000A361C"/>
    <w:rsid w:val="00150335"/>
    <w:rsid w:val="002F1C01"/>
    <w:rsid w:val="002F3841"/>
    <w:rsid w:val="003D41C9"/>
    <w:rsid w:val="00417119"/>
    <w:rsid w:val="0044656D"/>
    <w:rsid w:val="004C1528"/>
    <w:rsid w:val="004C5BF5"/>
    <w:rsid w:val="0051485C"/>
    <w:rsid w:val="00514F79"/>
    <w:rsid w:val="005F50E2"/>
    <w:rsid w:val="0074417C"/>
    <w:rsid w:val="0079542E"/>
    <w:rsid w:val="0080419D"/>
    <w:rsid w:val="008A1C15"/>
    <w:rsid w:val="00947F5B"/>
    <w:rsid w:val="009A30B3"/>
    <w:rsid w:val="009F5A91"/>
    <w:rsid w:val="00BD024F"/>
    <w:rsid w:val="00C15ADB"/>
    <w:rsid w:val="00C3024E"/>
    <w:rsid w:val="00CC6BBD"/>
    <w:rsid w:val="00D12D3D"/>
    <w:rsid w:val="00D57110"/>
    <w:rsid w:val="00DF331E"/>
    <w:rsid w:val="00F32CD6"/>
    <w:rsid w:val="00F8421D"/>
    <w:rsid w:val="00F96536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F9EF2"/>
  <w15:chartTrackingRefBased/>
  <w15:docId w15:val="{F70DFB50-B2E2-4D91-9278-4BB22F9E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1C9"/>
    <w:rPr>
      <w:rFonts w:ascii="Proxima Nova Rg" w:hAnsi="Proxima Nova Rg"/>
      <w:color w:val="1D17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BBD"/>
    <w:pPr>
      <w:tabs>
        <w:tab w:val="left" w:pos="2486"/>
      </w:tabs>
      <w:jc w:val="center"/>
      <w:outlineLvl w:val="0"/>
    </w:pPr>
    <w:rPr>
      <w:rFonts w:ascii="Museo 500" w:hAnsi="Museo 50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BBD"/>
    <w:pPr>
      <w:outlineLvl w:val="1"/>
    </w:pPr>
    <w:rPr>
      <w:rFonts w:ascii="Museo 500" w:hAnsi="Museo 50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2D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D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1E"/>
  </w:style>
  <w:style w:type="paragraph" w:styleId="Footer">
    <w:name w:val="footer"/>
    <w:basedOn w:val="Normal"/>
    <w:link w:val="Foot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1E"/>
  </w:style>
  <w:style w:type="paragraph" w:styleId="BalloonText">
    <w:name w:val="Balloon Text"/>
    <w:basedOn w:val="Normal"/>
    <w:link w:val="BalloonTextChar"/>
    <w:uiPriority w:val="99"/>
    <w:semiHidden/>
    <w:unhideWhenUsed/>
    <w:rsid w:val="00DF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6BBD"/>
    <w:rPr>
      <w:rFonts w:ascii="Museo 500" w:hAnsi="Museo 500"/>
      <w:color w:val="1D175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C6BBD"/>
    <w:rPr>
      <w:rFonts w:ascii="Museo 500" w:hAnsi="Museo 500"/>
      <w:color w:val="1D1752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D12D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D12D3D"/>
    <w:pPr>
      <w:spacing w:after="0" w:line="240" w:lineRule="auto"/>
    </w:pPr>
    <w:rPr>
      <w:rFonts w:ascii="Proxima Nova Rg" w:hAnsi="Proxima Nova Rg"/>
      <w:color w:val="1D1752"/>
    </w:rPr>
  </w:style>
  <w:style w:type="character" w:customStyle="1" w:styleId="Heading4Char">
    <w:name w:val="Heading 4 Char"/>
    <w:basedOn w:val="DefaultParagraphFont"/>
    <w:link w:val="Heading4"/>
    <w:uiPriority w:val="9"/>
    <w:rsid w:val="00D12D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ext-indentpara">
    <w:name w:val="text - indent para"/>
    <w:basedOn w:val="Normal"/>
    <w:qFormat/>
    <w:rsid w:val="003D41C9"/>
    <w:pPr>
      <w:ind w:left="284"/>
    </w:pPr>
  </w:style>
  <w:style w:type="table" w:styleId="TableGrid">
    <w:name w:val="Table Grid"/>
    <w:basedOn w:val="TableNormal"/>
    <w:uiPriority w:val="39"/>
    <w:rsid w:val="003D41C9"/>
    <w:pPr>
      <w:spacing w:after="0" w:line="240" w:lineRule="auto"/>
    </w:pPr>
    <w:rPr>
      <w:rFonts w:ascii="Museo 500" w:hAnsi="Museo 500" w:cstheme="minorHAnsi"/>
      <w:color w:val="FFEA9C"/>
      <w:kern w:val="24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\Downloads\inclusionED%20-%20landscape%202022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C7081FDCE8045928FFCD6506F167D" ma:contentTypeVersion="11" ma:contentTypeDescription="Create a new document." ma:contentTypeScope="" ma:versionID="fbe46b7fe9612b2cb04fee9535416bba">
  <xsd:schema xmlns:xsd="http://www.w3.org/2001/XMLSchema" xmlns:xs="http://www.w3.org/2001/XMLSchema" xmlns:p="http://schemas.microsoft.com/office/2006/metadata/properties" xmlns:ns2="815bc80b-9dc9-46f1-944e-eebd8ff69af1" xmlns:ns3="3c765b09-aae5-4ded-a280-478cf0c4fb11" targetNamespace="http://schemas.microsoft.com/office/2006/metadata/properties" ma:root="true" ma:fieldsID="2f5d3b7e0f0a7ac8757174b31586f110" ns2:_="" ns3:_="">
    <xsd:import namespace="815bc80b-9dc9-46f1-944e-eebd8ff69af1"/>
    <xsd:import namespace="3c765b09-aae5-4ded-a280-478cf0c4fb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bc80b-9dc9-46f1-944e-eebd8ff69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557d758-8af7-4420-b78c-5ee33dce9f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65b09-aae5-4ded-a280-478cf0c4fb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2baaae-6db2-43d9-914c-8814e2700a37}" ma:internalName="TaxCatchAll" ma:showField="CatchAllData" ma:web="3c765b09-aae5-4ded-a280-478cf0c4f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5bc80b-9dc9-46f1-944e-eebd8ff69af1">
      <Terms xmlns="http://schemas.microsoft.com/office/infopath/2007/PartnerControls"/>
    </lcf76f155ced4ddcb4097134ff3c332f>
    <TaxCatchAll xmlns="3c765b09-aae5-4ded-a280-478cf0c4fb11" xsi:nil="true"/>
  </documentManagement>
</p:properties>
</file>

<file path=customXml/itemProps1.xml><?xml version="1.0" encoding="utf-8"?>
<ds:datastoreItem xmlns:ds="http://schemas.openxmlformats.org/officeDocument/2006/customXml" ds:itemID="{EE311F59-B963-4135-A5E0-F1B1D7476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19F9A5-E3E9-40A7-8D95-D8DB5348B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bc80b-9dc9-46f1-944e-eebd8ff69af1"/>
    <ds:schemaRef ds:uri="3c765b09-aae5-4ded-a280-478cf0c4f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2AC48-3967-4A15-A6EB-F380779EB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4CBBD8-ED40-47A4-8BE0-1EADA089C75D}">
  <ds:schemaRefs>
    <ds:schemaRef ds:uri="http://schemas.microsoft.com/office/2006/metadata/properties"/>
    <ds:schemaRef ds:uri="http://schemas.microsoft.com/office/infopath/2007/PartnerControls"/>
    <ds:schemaRef ds:uri="815bc80b-9dc9-46f1-944e-eebd8ff69af1"/>
    <ds:schemaRef ds:uri="3c765b09-aae5-4ded-a280-478cf0c4fb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inclusionED - landscape 2022 (2)</Template>
  <TotalTime>1</TotalTime>
  <Pages>1</Pages>
  <Words>22</Words>
  <Characters>133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AutismCRC</dc:creator>
  <cp:keywords>inclusionED</cp:keywords>
  <dc:description/>
  <cp:lastModifiedBy>Elizabeth Salles</cp:lastModifiedBy>
  <cp:revision>1</cp:revision>
  <cp:lastPrinted>2019-06-07T03:18:00Z</cp:lastPrinted>
  <dcterms:created xsi:type="dcterms:W3CDTF">2023-01-06T05:26:00Z</dcterms:created>
  <dcterms:modified xsi:type="dcterms:W3CDTF">2023-01-06T05:28:00Z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0x010100C59C7081FDCE8045928FFCD6506F167D</vt:lpwstr>
  </property>
  <property fmtid="{D5CDD505-2E9C-101B-9397-08002B2CF9AE}" pid="3" name="MediaServiceImageTags">
    <vt:lpwstr/>
  </property>
</Properties>
</file>